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2EC4B" w14:textId="77777777" w:rsidR="00263020" w:rsidRDefault="00263020"/>
    <w:p w14:paraId="31BFBAA9" w14:textId="77777777" w:rsidR="00B344C0" w:rsidRPr="00DE54B4" w:rsidRDefault="00B344C0" w:rsidP="00B344C0">
      <w:pPr>
        <w:jc w:val="center"/>
        <w:rPr>
          <w:color w:val="FF0000"/>
        </w:rPr>
      </w:pPr>
      <w:r w:rsidRPr="00DE54B4">
        <w:rPr>
          <w:color w:val="FF0000"/>
        </w:rPr>
        <w:t>Date</w:t>
      </w:r>
    </w:p>
    <w:p w14:paraId="2368AED4" w14:textId="77777777" w:rsidR="00B344C0" w:rsidRPr="00DE54B4" w:rsidRDefault="00B344C0" w:rsidP="00B344C0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Contact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</w:p>
    <w:p w14:paraId="0207AECC" w14:textId="77777777" w:rsidR="00B344C0" w:rsidRPr="00DE54B4" w:rsidRDefault="00B344C0" w:rsidP="00B344C0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Title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  <w:t xml:space="preserve">         </w:t>
      </w:r>
    </w:p>
    <w:p w14:paraId="7BC968ED" w14:textId="77777777" w:rsidR="00B344C0" w:rsidRPr="00DE54B4" w:rsidRDefault="00B344C0" w:rsidP="00B344C0">
      <w:pPr>
        <w:tabs>
          <w:tab w:val="left" w:pos="3600"/>
        </w:tabs>
        <w:rPr>
          <w:color w:val="FF0000"/>
          <w:szCs w:val="24"/>
        </w:rPr>
      </w:pPr>
      <w:r w:rsidRPr="00DE54B4">
        <w:rPr>
          <w:color w:val="FF0000"/>
          <w:szCs w:val="24"/>
        </w:rPr>
        <w:t>Company</w:t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</w:r>
      <w:r w:rsidRPr="00DE54B4">
        <w:rPr>
          <w:color w:val="FF0000"/>
          <w:szCs w:val="24"/>
        </w:rPr>
        <w:tab/>
        <w:t xml:space="preserve">         </w:t>
      </w:r>
    </w:p>
    <w:p w14:paraId="78CB3B5E" w14:textId="77777777" w:rsidR="00B344C0" w:rsidRPr="000871E6" w:rsidRDefault="00B344C0" w:rsidP="00B344C0">
      <w:pPr>
        <w:tabs>
          <w:tab w:val="left" w:pos="3600"/>
        </w:tabs>
        <w:rPr>
          <w:szCs w:val="24"/>
        </w:rPr>
      </w:pPr>
      <w:r w:rsidRPr="00DE54B4">
        <w:rPr>
          <w:color w:val="FF0000"/>
          <w:szCs w:val="24"/>
        </w:rPr>
        <w:t>Address</w:t>
      </w:r>
      <w:r w:rsidRPr="000871E6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</w:p>
    <w:p w14:paraId="27B16BE0" w14:textId="77777777" w:rsidR="00B344C0" w:rsidRPr="000871E6" w:rsidRDefault="00B344C0" w:rsidP="00B344C0">
      <w:pPr>
        <w:autoSpaceDE w:val="0"/>
        <w:autoSpaceDN w:val="0"/>
        <w:adjustRightInd w:val="0"/>
        <w:rPr>
          <w:szCs w:val="24"/>
        </w:rPr>
      </w:pPr>
      <w:r w:rsidRPr="00DE54B4">
        <w:rPr>
          <w:color w:val="FF0000"/>
          <w:szCs w:val="24"/>
        </w:rPr>
        <w:t>City,</w:t>
      </w:r>
      <w:r w:rsidRPr="000871E6">
        <w:rPr>
          <w:szCs w:val="24"/>
        </w:rPr>
        <w:t xml:space="preserve"> NC  </w:t>
      </w:r>
      <w:r w:rsidRPr="00DE54B4">
        <w:rPr>
          <w:color w:val="FF0000"/>
          <w:szCs w:val="24"/>
        </w:rPr>
        <w:t>Zip</w:t>
      </w:r>
      <w:r w:rsidRPr="000871E6">
        <w:rPr>
          <w:szCs w:val="24"/>
        </w:rPr>
        <w:t xml:space="preserve">  </w:t>
      </w:r>
      <w:r w:rsidRPr="000871E6">
        <w:rPr>
          <w:szCs w:val="24"/>
        </w:rPr>
        <w:tab/>
      </w:r>
      <w:r w:rsidRPr="000871E6">
        <w:rPr>
          <w:szCs w:val="24"/>
        </w:rPr>
        <w:tab/>
      </w:r>
      <w:r w:rsidRPr="000871E6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14:paraId="5C844B69" w14:textId="77777777" w:rsidR="00B344C0" w:rsidRPr="000871E6" w:rsidRDefault="00B344C0" w:rsidP="00B344C0"/>
    <w:p w14:paraId="5A4DEF95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  <w:r w:rsidRPr="000871E6">
        <w:t>RE:</w:t>
      </w:r>
      <w:r w:rsidRPr="000871E6">
        <w:tab/>
      </w:r>
      <w:r w:rsidRPr="00DE54B4">
        <w:rPr>
          <w:color w:val="FF0000"/>
        </w:rPr>
        <w:t>TIP No.:</w:t>
      </w:r>
    </w:p>
    <w:p w14:paraId="7AED0B4E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WBS No.:</w:t>
      </w:r>
    </w:p>
    <w:p w14:paraId="72D7A9EA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County:</w:t>
      </w:r>
    </w:p>
    <w:p w14:paraId="569E7C81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City:</w:t>
      </w:r>
    </w:p>
    <w:p w14:paraId="191B3C81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  <w:r w:rsidRPr="00DE54B4">
        <w:rPr>
          <w:color w:val="FF0000"/>
        </w:rPr>
        <w:tab/>
        <w:t>Description:</w:t>
      </w:r>
    </w:p>
    <w:p w14:paraId="44ECD9F5" w14:textId="77777777" w:rsidR="00B344C0" w:rsidRPr="000871E6" w:rsidRDefault="00B344C0" w:rsidP="00B344C0">
      <w:pPr>
        <w:tabs>
          <w:tab w:val="left" w:pos="630"/>
        </w:tabs>
      </w:pPr>
    </w:p>
    <w:p w14:paraId="4D727594" w14:textId="77777777" w:rsidR="00B344C0" w:rsidRDefault="00B344C0" w:rsidP="00B344C0">
      <w:pPr>
        <w:tabs>
          <w:tab w:val="left" w:pos="630"/>
        </w:tabs>
      </w:pPr>
      <w:r w:rsidRPr="000871E6">
        <w:t xml:space="preserve">SUBJECT:   </w:t>
      </w:r>
      <w:r>
        <w:t>Notification of NCDOT P</w:t>
      </w:r>
      <w:r w:rsidRPr="000871E6">
        <w:t>roject</w:t>
      </w:r>
      <w:r>
        <w:t xml:space="preserve"> requiring attachment</w:t>
      </w:r>
      <w:r w:rsidRPr="000871E6">
        <w:t xml:space="preserve"> to </w:t>
      </w:r>
      <w:r w:rsidRPr="00DE54B4">
        <w:rPr>
          <w:color w:val="FF0000"/>
        </w:rPr>
        <w:t>Company</w:t>
      </w:r>
    </w:p>
    <w:p w14:paraId="3B1585FC" w14:textId="77777777" w:rsidR="00B344C0" w:rsidRPr="000871E6" w:rsidRDefault="00B344C0" w:rsidP="00B344C0">
      <w:pPr>
        <w:tabs>
          <w:tab w:val="left" w:pos="630"/>
          <w:tab w:val="left" w:pos="1260"/>
        </w:tabs>
      </w:pPr>
      <w:r>
        <w:tab/>
      </w:r>
      <w:r>
        <w:tab/>
      </w:r>
      <w:r w:rsidRPr="000871E6">
        <w:t>Poles</w:t>
      </w:r>
      <w:r>
        <w:t xml:space="preserve">  </w:t>
      </w:r>
    </w:p>
    <w:p w14:paraId="43C1D882" w14:textId="77777777" w:rsidR="00B344C0" w:rsidRPr="000871E6" w:rsidRDefault="00B344C0" w:rsidP="00B344C0">
      <w:pPr>
        <w:tabs>
          <w:tab w:val="left" w:pos="630"/>
        </w:tabs>
      </w:pPr>
    </w:p>
    <w:p w14:paraId="7E9BC365" w14:textId="77777777" w:rsidR="00B344C0" w:rsidRPr="000871E6" w:rsidRDefault="00B344C0" w:rsidP="00B344C0">
      <w:pPr>
        <w:tabs>
          <w:tab w:val="left" w:pos="630"/>
        </w:tabs>
      </w:pPr>
      <w:r w:rsidRPr="000871E6">
        <w:t>Dear</w:t>
      </w:r>
      <w:r>
        <w:t xml:space="preserve"> </w:t>
      </w:r>
      <w:r w:rsidRPr="00DE54B4">
        <w:rPr>
          <w:color w:val="FF0000"/>
        </w:rPr>
        <w:t>Contact</w:t>
      </w:r>
      <w:r w:rsidRPr="000871E6">
        <w:t>:</w:t>
      </w:r>
    </w:p>
    <w:p w14:paraId="38A40788" w14:textId="77777777" w:rsidR="00B344C0" w:rsidRPr="00DE54B4" w:rsidRDefault="00B344C0" w:rsidP="00B344C0">
      <w:pPr>
        <w:tabs>
          <w:tab w:val="left" w:pos="630"/>
        </w:tabs>
        <w:rPr>
          <w:color w:val="FF0000"/>
        </w:rPr>
      </w:pPr>
    </w:p>
    <w:p w14:paraId="07C1C068" w14:textId="77777777" w:rsidR="00B344C0" w:rsidRPr="000871E6" w:rsidRDefault="00B344C0" w:rsidP="00B344C0">
      <w:pPr>
        <w:tabs>
          <w:tab w:val="left" w:pos="630"/>
        </w:tabs>
      </w:pPr>
      <w:r w:rsidRPr="00DE54B4">
        <w:rPr>
          <w:color w:val="FF0000"/>
        </w:rPr>
        <w:t>PEF Name</w:t>
      </w:r>
      <w:r>
        <w:t xml:space="preserve"> will be developing </w:t>
      </w:r>
      <w:r w:rsidRPr="00DE54B4">
        <w:t xml:space="preserve">Communications Cable Routing Plans </w:t>
      </w:r>
      <w:r>
        <w:t>on behalf of t</w:t>
      </w:r>
      <w:r w:rsidRPr="000871E6">
        <w:t xml:space="preserve">he North Carolina Department of Transportation (NCDOT) </w:t>
      </w:r>
      <w:r>
        <w:t>for the installation</w:t>
      </w:r>
      <w:r w:rsidRPr="000871E6">
        <w:t xml:space="preserve"> of fiber optic communications cable</w:t>
      </w:r>
      <w:r>
        <w:t xml:space="preserve"> to interconnect traffic signals for</w:t>
      </w:r>
      <w:r w:rsidRPr="000871E6">
        <w:t xml:space="preserve"> </w:t>
      </w:r>
      <w:r>
        <w:t>the above-described project.</w:t>
      </w:r>
      <w:r w:rsidRPr="000871E6">
        <w:t xml:space="preserve">  </w:t>
      </w:r>
      <w:r>
        <w:t>As a first</w:t>
      </w:r>
      <w:r w:rsidRPr="000871E6">
        <w:t xml:space="preserve"> step in developing our </w:t>
      </w:r>
      <w:r>
        <w:t>cable routing</w:t>
      </w:r>
      <w:r w:rsidRPr="000871E6">
        <w:t xml:space="preserve"> plans, we </w:t>
      </w:r>
      <w:r>
        <w:t xml:space="preserve">have prepared and </w:t>
      </w:r>
      <w:r w:rsidRPr="0055359A">
        <w:rPr>
          <w:b/>
          <w:u w:val="single"/>
        </w:rPr>
        <w:t>enclosed</w:t>
      </w:r>
      <w:r>
        <w:t xml:space="preserve"> a preliminary map of the </w:t>
      </w:r>
      <w:r w:rsidRPr="000871E6">
        <w:t>cable rou</w:t>
      </w:r>
      <w:r>
        <w:t>te identifying the utility poles on which NCDOT wishes to attach fiber optic cable.</w:t>
      </w:r>
    </w:p>
    <w:p w14:paraId="2EFEFAA6" w14:textId="77777777" w:rsidR="00B344C0" w:rsidRDefault="00B344C0" w:rsidP="00B344C0">
      <w:pPr>
        <w:tabs>
          <w:tab w:val="left" w:pos="630"/>
          <w:tab w:val="left" w:pos="1260"/>
        </w:tabs>
      </w:pPr>
    </w:p>
    <w:p w14:paraId="06E273DF" w14:textId="77777777" w:rsidR="00B344C0" w:rsidRDefault="00B344C0" w:rsidP="00B344C0">
      <w:pPr>
        <w:tabs>
          <w:tab w:val="left" w:pos="630"/>
          <w:tab w:val="left" w:pos="1260"/>
        </w:tabs>
      </w:pPr>
      <w:r>
        <w:t>Please provide us with the</w:t>
      </w:r>
      <w:r w:rsidRPr="000871E6">
        <w:t xml:space="preserve"> contact</w:t>
      </w:r>
      <w:r>
        <w:t xml:space="preserve"> information for the </w:t>
      </w:r>
      <w:r w:rsidRPr="00DE54B4">
        <w:rPr>
          <w:color w:val="FF0000"/>
        </w:rPr>
        <w:t>Company</w:t>
      </w:r>
      <w:r>
        <w:t xml:space="preserve"> representative</w:t>
      </w:r>
      <w:r w:rsidRPr="000871E6">
        <w:t xml:space="preserve"> who </w:t>
      </w:r>
      <w:r>
        <w:t>will be responsible for attending the field walkthrough, and any contact information for the</w:t>
      </w:r>
      <w:r w:rsidRPr="000871E6">
        <w:t xml:space="preserve"> other </w:t>
      </w:r>
      <w:r>
        <w:t>utility</w:t>
      </w:r>
      <w:r w:rsidRPr="000871E6">
        <w:t xml:space="preserve"> </w:t>
      </w:r>
      <w:r>
        <w:t xml:space="preserve">representatives who currently have attachments on </w:t>
      </w:r>
      <w:r w:rsidRPr="00BE3A33">
        <w:rPr>
          <w:color w:val="FF0000"/>
        </w:rPr>
        <w:t>Company</w:t>
      </w:r>
      <w:r>
        <w:t xml:space="preserve"> poles along the proposed route.</w:t>
      </w:r>
    </w:p>
    <w:p w14:paraId="3883E304" w14:textId="77777777" w:rsidR="00B344C0" w:rsidRDefault="00B344C0" w:rsidP="00B344C0">
      <w:pPr>
        <w:tabs>
          <w:tab w:val="left" w:pos="630"/>
        </w:tabs>
      </w:pPr>
    </w:p>
    <w:p w14:paraId="6EC695D0" w14:textId="470B722F" w:rsidR="00B344C0" w:rsidRDefault="00B344C0" w:rsidP="00DB7DA8">
      <w:pPr>
        <w:tabs>
          <w:tab w:val="left" w:pos="630"/>
          <w:tab w:val="left" w:pos="1260"/>
        </w:tabs>
      </w:pPr>
      <w:r>
        <w:t xml:space="preserve">Our office will use the data collected during the walkthrough to prepare and submit to </w:t>
      </w:r>
      <w:r w:rsidRPr="00DE54B4">
        <w:rPr>
          <w:color w:val="FF0000"/>
        </w:rPr>
        <w:t>Company</w:t>
      </w:r>
      <w:r>
        <w:t xml:space="preserve"> an </w:t>
      </w:r>
      <w:r w:rsidRPr="00C777E2">
        <w:rPr>
          <w:i/>
        </w:rPr>
        <w:t>Application for Permit</w:t>
      </w:r>
      <w:r>
        <w:t>, and the</w:t>
      </w:r>
      <w:r w:rsidRPr="00C777E2">
        <w:rPr>
          <w:i/>
        </w:rPr>
        <w:t xml:space="preserve"> Final Utility Make-Ready Plans</w:t>
      </w:r>
      <w:r>
        <w:rPr>
          <w:i/>
        </w:rPr>
        <w:t xml:space="preserve">. </w:t>
      </w:r>
      <w:r>
        <w:t xml:space="preserve">We will also distribute the </w:t>
      </w:r>
      <w:r w:rsidRPr="00FC0346">
        <w:rPr>
          <w:i/>
        </w:rPr>
        <w:t>Final Utility Make-Ready Plans</w:t>
      </w:r>
      <w:r>
        <w:t xml:space="preserve"> to the other utility representatives. </w:t>
      </w:r>
    </w:p>
    <w:p w14:paraId="536E3C5B" w14:textId="77777777" w:rsidR="00B344C0" w:rsidRDefault="00B344C0" w:rsidP="00B344C0">
      <w:pPr>
        <w:tabs>
          <w:tab w:val="left" w:pos="630"/>
        </w:tabs>
      </w:pPr>
    </w:p>
    <w:p w14:paraId="520EEF04" w14:textId="77777777" w:rsidR="00DB7DA8" w:rsidRDefault="00DB7DA8" w:rsidP="00B344C0">
      <w:pPr>
        <w:tabs>
          <w:tab w:val="left" w:pos="630"/>
        </w:tabs>
      </w:pPr>
    </w:p>
    <w:p w14:paraId="330E5EDC" w14:textId="77777777" w:rsidR="00DB7DA8" w:rsidRDefault="00DB7DA8" w:rsidP="00B344C0">
      <w:pPr>
        <w:tabs>
          <w:tab w:val="left" w:pos="630"/>
        </w:tabs>
      </w:pPr>
    </w:p>
    <w:p w14:paraId="19358007" w14:textId="77777777" w:rsidR="00DB7DA8" w:rsidRDefault="00DB7DA8" w:rsidP="00B344C0">
      <w:pPr>
        <w:tabs>
          <w:tab w:val="left" w:pos="630"/>
        </w:tabs>
      </w:pPr>
    </w:p>
    <w:p w14:paraId="4D2B98E7" w14:textId="542AEFAD" w:rsidR="00B344C0" w:rsidRPr="000871E6" w:rsidRDefault="00DB7DA8" w:rsidP="00B344C0">
      <w:pPr>
        <w:tabs>
          <w:tab w:val="left" w:pos="630"/>
        </w:tabs>
      </w:pPr>
      <w:r>
        <w:lastRenderedPageBreak/>
        <w:t>I</w:t>
      </w:r>
      <w:r w:rsidR="00B344C0" w:rsidRPr="000871E6">
        <w:t xml:space="preserve">f you have any questions or concerns, please do not hesitate to contact me at </w:t>
      </w:r>
      <w:r w:rsidR="00B344C0" w:rsidRPr="00B809E7">
        <w:rPr>
          <w:color w:val="FF0000"/>
        </w:rPr>
        <w:t>(XXX) XXX-XXXX.</w:t>
      </w:r>
    </w:p>
    <w:p w14:paraId="1C95B9F3" w14:textId="77777777" w:rsidR="00B344C0" w:rsidRPr="000871E6" w:rsidRDefault="00B344C0" w:rsidP="00B344C0">
      <w:pPr>
        <w:tabs>
          <w:tab w:val="left" w:pos="630"/>
        </w:tabs>
      </w:pPr>
    </w:p>
    <w:p w14:paraId="370B6590" w14:textId="77777777" w:rsidR="00B344C0" w:rsidRPr="000871E6" w:rsidRDefault="00B344C0" w:rsidP="00B344C0">
      <w:pPr>
        <w:tabs>
          <w:tab w:val="left" w:pos="630"/>
        </w:tabs>
      </w:pPr>
      <w:r w:rsidRPr="000871E6">
        <w:t xml:space="preserve"> </w:t>
      </w:r>
    </w:p>
    <w:p w14:paraId="4B440753" w14:textId="77777777" w:rsidR="00B344C0" w:rsidRPr="000871E6" w:rsidRDefault="00B344C0" w:rsidP="00B344C0">
      <w:pPr>
        <w:ind w:left="4320" w:firstLine="720"/>
        <w:rPr>
          <w:sz w:val="22"/>
        </w:rPr>
      </w:pPr>
      <w:r w:rsidRPr="000871E6">
        <w:rPr>
          <w:sz w:val="22"/>
        </w:rPr>
        <w:t>Sincerely,</w:t>
      </w:r>
    </w:p>
    <w:p w14:paraId="0BD9D5F8" w14:textId="77777777" w:rsidR="00B344C0" w:rsidRPr="000871E6" w:rsidRDefault="00B344C0" w:rsidP="00B344C0">
      <w:pPr>
        <w:ind w:left="4320"/>
        <w:rPr>
          <w:sz w:val="22"/>
        </w:rPr>
      </w:pPr>
    </w:p>
    <w:p w14:paraId="3EF24444" w14:textId="77777777" w:rsidR="00B344C0" w:rsidRPr="00B809E7" w:rsidRDefault="00B344C0" w:rsidP="00B344C0">
      <w:pPr>
        <w:ind w:left="4320"/>
        <w:rPr>
          <w:color w:val="FF0000"/>
          <w:sz w:val="22"/>
        </w:rPr>
      </w:pPr>
    </w:p>
    <w:p w14:paraId="6F31AEE1" w14:textId="77777777" w:rsidR="00B344C0" w:rsidRPr="00B809E7" w:rsidRDefault="00B344C0" w:rsidP="00B344C0">
      <w:pPr>
        <w:ind w:left="4320" w:firstLine="720"/>
        <w:rPr>
          <w:color w:val="FF0000"/>
          <w:sz w:val="22"/>
        </w:rPr>
      </w:pPr>
      <w:r w:rsidRPr="00B809E7">
        <w:rPr>
          <w:color w:val="FF0000"/>
          <w:sz w:val="22"/>
        </w:rPr>
        <w:t>NAME</w:t>
      </w:r>
    </w:p>
    <w:p w14:paraId="600EE732" w14:textId="77777777" w:rsidR="00B344C0" w:rsidRPr="00B809E7" w:rsidRDefault="00B344C0" w:rsidP="00B344C0">
      <w:pPr>
        <w:ind w:left="4320" w:firstLine="720"/>
        <w:rPr>
          <w:color w:val="FF0000"/>
          <w:sz w:val="22"/>
        </w:rPr>
      </w:pPr>
      <w:r w:rsidRPr="00B809E7">
        <w:rPr>
          <w:color w:val="FF0000"/>
          <w:sz w:val="22"/>
        </w:rPr>
        <w:t>TITLE</w:t>
      </w:r>
    </w:p>
    <w:p w14:paraId="36C853F0" w14:textId="77777777" w:rsidR="00B344C0" w:rsidRPr="000871E6" w:rsidRDefault="00B344C0" w:rsidP="00B344C0">
      <w:pPr>
        <w:tabs>
          <w:tab w:val="left" w:pos="630"/>
        </w:tabs>
      </w:pPr>
      <w:r w:rsidRPr="000871E6">
        <w:t>ENCLOSURE</w:t>
      </w:r>
    </w:p>
    <w:p w14:paraId="3E48F1CF" w14:textId="77777777" w:rsidR="00B344C0" w:rsidRPr="000871E6" w:rsidRDefault="00B344C0" w:rsidP="00B344C0">
      <w:pPr>
        <w:tabs>
          <w:tab w:val="left" w:pos="630"/>
        </w:tabs>
      </w:pPr>
    </w:p>
    <w:p w14:paraId="0F7160F4" w14:textId="77777777" w:rsidR="00B344C0" w:rsidRPr="00B809E7" w:rsidRDefault="00B344C0" w:rsidP="00B344C0">
      <w:pPr>
        <w:tabs>
          <w:tab w:val="left" w:pos="450"/>
        </w:tabs>
        <w:rPr>
          <w:color w:val="FF0000"/>
        </w:rPr>
      </w:pPr>
      <w:r w:rsidRPr="00B809E7">
        <w:rPr>
          <w:color w:val="FF0000"/>
        </w:rPr>
        <w:t xml:space="preserve">cc:  </w:t>
      </w:r>
      <w:r w:rsidRPr="00B809E7">
        <w:rPr>
          <w:color w:val="FF0000"/>
        </w:rPr>
        <w:tab/>
        <w:t xml:space="preserve">NCDOT </w:t>
      </w:r>
      <w:r w:rsidRPr="00B809E7">
        <w:rPr>
          <w:color w:val="FF0000"/>
          <w:szCs w:val="24"/>
        </w:rPr>
        <w:t>Project Manager – att.</w:t>
      </w:r>
    </w:p>
    <w:p w14:paraId="0BA12073" w14:textId="1E5E83F2" w:rsidR="00B344C0" w:rsidRPr="00B809E7" w:rsidRDefault="00B344C0" w:rsidP="00B344C0">
      <w:pPr>
        <w:tabs>
          <w:tab w:val="left" w:pos="450"/>
        </w:tabs>
        <w:rPr>
          <w:color w:val="FF0000"/>
        </w:rPr>
      </w:pPr>
      <w:r w:rsidRPr="00B809E7">
        <w:rPr>
          <w:color w:val="FF0000"/>
        </w:rPr>
        <w:tab/>
        <w:t xml:space="preserve">NCDOT </w:t>
      </w:r>
      <w:r w:rsidR="00DB7DA8">
        <w:rPr>
          <w:color w:val="FF0000"/>
        </w:rPr>
        <w:t xml:space="preserve">State </w:t>
      </w:r>
      <w:r w:rsidRPr="00B809E7">
        <w:rPr>
          <w:color w:val="FF0000"/>
        </w:rPr>
        <w:t>ITS Engineer – att.</w:t>
      </w:r>
    </w:p>
    <w:p w14:paraId="3F668AE8" w14:textId="56188F22" w:rsidR="00B344C0" w:rsidRPr="00B809E7" w:rsidRDefault="00B344C0" w:rsidP="00B344C0">
      <w:pPr>
        <w:tabs>
          <w:tab w:val="left" w:pos="450"/>
        </w:tabs>
        <w:rPr>
          <w:color w:val="FF0000"/>
        </w:rPr>
      </w:pPr>
      <w:r w:rsidRPr="00B809E7">
        <w:rPr>
          <w:color w:val="FF0000"/>
        </w:rPr>
        <w:tab/>
        <w:t xml:space="preserve">NCDOT </w:t>
      </w:r>
      <w:r w:rsidR="00DB7DA8">
        <w:rPr>
          <w:color w:val="FF0000"/>
        </w:rPr>
        <w:t xml:space="preserve">State </w:t>
      </w:r>
      <w:r w:rsidRPr="00B809E7">
        <w:rPr>
          <w:color w:val="FF0000"/>
        </w:rPr>
        <w:t>Signal</w:t>
      </w:r>
      <w:r w:rsidR="00DB7DA8">
        <w:rPr>
          <w:color w:val="FF0000"/>
        </w:rPr>
        <w:t xml:space="preserve"> System Design Engineer </w:t>
      </w:r>
      <w:r w:rsidRPr="00B809E7">
        <w:rPr>
          <w:color w:val="FF0000"/>
        </w:rPr>
        <w:t>– att.</w:t>
      </w:r>
    </w:p>
    <w:p w14:paraId="5BEBC9C9" w14:textId="77777777" w:rsidR="00B344C0" w:rsidRPr="00B809E7" w:rsidRDefault="00B344C0" w:rsidP="00B344C0">
      <w:pPr>
        <w:tabs>
          <w:tab w:val="left" w:pos="450"/>
        </w:tabs>
        <w:rPr>
          <w:color w:val="FF0000"/>
        </w:rPr>
      </w:pPr>
      <w:r w:rsidRPr="00B809E7">
        <w:rPr>
          <w:color w:val="FF0000"/>
        </w:rPr>
        <w:tab/>
        <w:t>NCDOT State Utility Engineer</w:t>
      </w:r>
    </w:p>
    <w:p w14:paraId="7FA9063F" w14:textId="77777777" w:rsidR="00B344C0" w:rsidRPr="00B809E7" w:rsidRDefault="00B344C0" w:rsidP="00B344C0">
      <w:pPr>
        <w:tabs>
          <w:tab w:val="left" w:pos="450"/>
        </w:tabs>
        <w:rPr>
          <w:color w:val="FF0000"/>
        </w:rPr>
      </w:pPr>
      <w:r w:rsidRPr="00B809E7">
        <w:rPr>
          <w:color w:val="FF0000"/>
        </w:rPr>
        <w:tab/>
        <w:t>NCDOT Resident Engineer</w:t>
      </w:r>
    </w:p>
    <w:p w14:paraId="1261A41D" w14:textId="77777777" w:rsidR="00B344C0" w:rsidRPr="000871E6" w:rsidRDefault="00B344C0" w:rsidP="00B344C0">
      <w:pPr>
        <w:tabs>
          <w:tab w:val="left" w:pos="450"/>
        </w:tabs>
      </w:pPr>
      <w:r w:rsidRPr="00B809E7">
        <w:rPr>
          <w:color w:val="FF0000"/>
        </w:rPr>
        <w:tab/>
        <w:t>NCDOT Division Traffic Engineer</w:t>
      </w:r>
      <w:r w:rsidRPr="000871E6">
        <w:tab/>
      </w:r>
    </w:p>
    <w:p w14:paraId="46E19E83" w14:textId="77777777" w:rsidR="00B344C0" w:rsidRPr="000509D1" w:rsidRDefault="00B344C0" w:rsidP="00B344C0">
      <w:pPr>
        <w:tabs>
          <w:tab w:val="left" w:pos="450"/>
          <w:tab w:val="left" w:pos="4320"/>
        </w:tabs>
        <w:rPr>
          <w:sz w:val="22"/>
        </w:rPr>
      </w:pPr>
      <w:r w:rsidRPr="000509D1">
        <w:rPr>
          <w:sz w:val="22"/>
        </w:rPr>
        <w:tab/>
      </w:r>
      <w:r w:rsidRPr="000509D1">
        <w:rPr>
          <w:sz w:val="22"/>
        </w:rPr>
        <w:tab/>
      </w:r>
    </w:p>
    <w:p w14:paraId="588AE759" w14:textId="77777777" w:rsidR="00E73226" w:rsidRDefault="00E73226"/>
    <w:p w14:paraId="63DA206A" w14:textId="77777777" w:rsidR="00E73226" w:rsidRDefault="00E73226"/>
    <w:sectPr w:rsidR="00E73226" w:rsidSect="003500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800" w:bottom="990" w:left="1800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7C031" w14:textId="77777777" w:rsidR="00C301D2" w:rsidRDefault="00C301D2">
      <w:r>
        <w:separator/>
      </w:r>
    </w:p>
  </w:endnote>
  <w:endnote w:type="continuationSeparator" w:id="0">
    <w:p w14:paraId="216BCE0A" w14:textId="77777777" w:rsidR="00C301D2" w:rsidRDefault="00C3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C03D" w14:textId="77777777" w:rsidR="00B14AE2" w:rsidRDefault="00B14A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9B70" w14:textId="77777777" w:rsidR="00B14AE2" w:rsidRDefault="00B14A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5" w:type="dxa"/>
      <w:tblInd w:w="-522" w:type="dxa"/>
      <w:tblLayout w:type="fixed"/>
      <w:tblLook w:val="0000" w:firstRow="0" w:lastRow="0" w:firstColumn="0" w:lastColumn="0" w:noHBand="0" w:noVBand="0"/>
    </w:tblPr>
    <w:tblGrid>
      <w:gridCol w:w="3514"/>
      <w:gridCol w:w="2707"/>
      <w:gridCol w:w="3514"/>
    </w:tblGrid>
    <w:tr w:rsidR="004A4260" w:rsidRPr="00215EE1" w14:paraId="16C88066" w14:textId="77777777" w:rsidTr="006C4713">
      <w:trPr>
        <w:trHeight w:val="1354"/>
      </w:trPr>
      <w:tc>
        <w:tcPr>
          <w:tcW w:w="3514" w:type="dxa"/>
        </w:tcPr>
        <w:p w14:paraId="6D6186C0" w14:textId="77777777" w:rsidR="004A4260" w:rsidRPr="00215EE1" w:rsidRDefault="004A4260" w:rsidP="004A4260">
          <w:pPr>
            <w:pStyle w:val="Footer"/>
            <w:tabs>
              <w:tab w:val="left" w:pos="6480"/>
            </w:tabs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Mailing Address:</w:t>
          </w:r>
        </w:p>
        <w:p w14:paraId="517B7274" w14:textId="77777777" w:rsidR="004A4260" w:rsidRPr="00215EE1" w:rsidRDefault="004A4260" w:rsidP="004A4260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 w:rsidRPr="00215EE1">
            <w:rPr>
              <w:caps/>
              <w:color w:val="000000"/>
              <w:sz w:val="15"/>
              <w:szCs w:val="15"/>
            </w:rPr>
            <w:t>nc department of transportation</w:t>
          </w:r>
        </w:p>
        <w:p w14:paraId="07E2ABFA" w14:textId="77777777" w:rsidR="004A4260" w:rsidRPr="00215EE1" w:rsidRDefault="004A4260" w:rsidP="004A4260">
          <w:pPr>
            <w:pStyle w:val="Footer"/>
            <w:tabs>
              <w:tab w:val="clear" w:pos="4320"/>
              <w:tab w:val="clear" w:pos="8640"/>
              <w:tab w:val="right" w:pos="2894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 xml:space="preserve">TSMO Unit – ITS &amp; Signals Management </w:t>
          </w:r>
        </w:p>
        <w:p w14:paraId="1DEC5583" w14:textId="77777777" w:rsidR="004A4260" w:rsidRPr="00215EE1" w:rsidRDefault="004A4260" w:rsidP="004A4260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 xml:space="preserve">1561 Mail Service Center </w:t>
          </w:r>
        </w:p>
        <w:p w14:paraId="1B81420B" w14:textId="0E994534" w:rsidR="004A4260" w:rsidRPr="00215EE1" w:rsidRDefault="004A4260" w:rsidP="004A4260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Raleigh, NC 27699-1561</w:t>
          </w:r>
        </w:p>
      </w:tc>
      <w:tc>
        <w:tcPr>
          <w:tcW w:w="2707" w:type="dxa"/>
        </w:tcPr>
        <w:p w14:paraId="18491B23" w14:textId="77777777" w:rsidR="004A4260" w:rsidRPr="00215EE1" w:rsidRDefault="004A4260" w:rsidP="004A4260">
          <w:pPr>
            <w:pStyle w:val="Footer"/>
            <w:tabs>
              <w:tab w:val="left" w:pos="6480"/>
            </w:tabs>
            <w:jc w:val="center"/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Telephone:</w:t>
          </w:r>
          <w:r w:rsidRPr="00215EE1">
            <w:rPr>
              <w:caps/>
              <w:color w:val="000000"/>
              <w:sz w:val="15"/>
              <w:szCs w:val="15"/>
            </w:rPr>
            <w:t xml:space="preserve"> </w:t>
          </w:r>
          <w:r>
            <w:rPr>
              <w:caps/>
              <w:color w:val="000000"/>
              <w:sz w:val="15"/>
              <w:szCs w:val="15"/>
            </w:rPr>
            <w:t>(919) 814-5000</w:t>
          </w:r>
        </w:p>
        <w:p w14:paraId="47A2DAE4" w14:textId="77777777" w:rsidR="004A4260" w:rsidRPr="00215EE1" w:rsidRDefault="004A4260" w:rsidP="004A4260">
          <w:pPr>
            <w:pStyle w:val="Footer"/>
            <w:tabs>
              <w:tab w:val="left" w:pos="832"/>
              <w:tab w:val="left" w:pos="6480"/>
            </w:tabs>
            <w:jc w:val="center"/>
            <w:rPr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Fax:</w:t>
          </w:r>
          <w:r w:rsidRPr="00215EE1">
            <w:rPr>
              <w:caps/>
              <w:color w:val="000000"/>
              <w:sz w:val="15"/>
              <w:szCs w:val="15"/>
            </w:rPr>
            <w:t xml:space="preserve"> (</w:t>
          </w:r>
          <w:r>
            <w:rPr>
              <w:caps/>
              <w:color w:val="000000"/>
              <w:sz w:val="15"/>
              <w:szCs w:val="15"/>
            </w:rPr>
            <w:t>919) 771-2745</w:t>
          </w:r>
        </w:p>
        <w:p w14:paraId="4DB43A1D" w14:textId="77777777" w:rsidR="004A4260" w:rsidRPr="00215EE1" w:rsidRDefault="004A4260" w:rsidP="004A4260">
          <w:pPr>
            <w:pStyle w:val="Footer"/>
            <w:tabs>
              <w:tab w:val="left" w:pos="832"/>
              <w:tab w:val="left" w:pos="6480"/>
            </w:tabs>
            <w:jc w:val="center"/>
            <w:rPr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Customer Service:</w:t>
          </w:r>
          <w:r w:rsidRPr="00215EE1">
            <w:rPr>
              <w:caps/>
              <w:color w:val="000000"/>
              <w:sz w:val="15"/>
              <w:szCs w:val="15"/>
            </w:rPr>
            <w:t xml:space="preserve">  1-877-368-4968</w:t>
          </w:r>
        </w:p>
        <w:p w14:paraId="162649D9" w14:textId="77777777" w:rsidR="004A4260" w:rsidRPr="00215EE1" w:rsidRDefault="004A4260" w:rsidP="004A4260">
          <w:pPr>
            <w:pStyle w:val="Footer"/>
            <w:tabs>
              <w:tab w:val="left" w:pos="832"/>
              <w:tab w:val="left" w:pos="6480"/>
            </w:tabs>
            <w:jc w:val="center"/>
            <w:rPr>
              <w:i/>
              <w:iCs/>
              <w:color w:val="000000"/>
              <w:sz w:val="15"/>
              <w:szCs w:val="15"/>
            </w:rPr>
          </w:pPr>
        </w:p>
        <w:p w14:paraId="4D6B2CF1" w14:textId="5192C76D" w:rsidR="004A4260" w:rsidRPr="00215EE1" w:rsidRDefault="004A4260" w:rsidP="004A4260">
          <w:pPr>
            <w:pStyle w:val="Footer"/>
            <w:tabs>
              <w:tab w:val="left" w:pos="832"/>
              <w:tab w:val="left" w:pos="6480"/>
            </w:tabs>
            <w:spacing w:before="80"/>
            <w:jc w:val="center"/>
            <w:rPr>
              <w:i/>
              <w:cap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Website:</w:t>
          </w:r>
          <w:r w:rsidRPr="00215EE1">
            <w:rPr>
              <w:i/>
              <w:caps/>
              <w:color w:val="000000"/>
              <w:sz w:val="15"/>
              <w:szCs w:val="15"/>
            </w:rPr>
            <w:t xml:space="preserve"> </w:t>
          </w:r>
          <w:hyperlink r:id="rId1" w:history="1">
            <w:r w:rsidRPr="00215EE1">
              <w:rPr>
                <w:rStyle w:val="Hyperlink"/>
                <w:color w:val="000000"/>
                <w:sz w:val="15"/>
                <w:szCs w:val="15"/>
                <w:u w:val="none"/>
              </w:rPr>
              <w:t>www.ncdot.gov</w:t>
            </w:r>
          </w:hyperlink>
        </w:p>
      </w:tc>
      <w:tc>
        <w:tcPr>
          <w:tcW w:w="3514" w:type="dxa"/>
        </w:tcPr>
        <w:p w14:paraId="500F4E44" w14:textId="77777777" w:rsidR="004A4260" w:rsidRPr="00215EE1" w:rsidRDefault="004A4260" w:rsidP="004A4260">
          <w:pPr>
            <w:pStyle w:val="Footer"/>
            <w:tabs>
              <w:tab w:val="left" w:pos="6480"/>
            </w:tabs>
            <w:jc w:val="right"/>
            <w:rPr>
              <w:i/>
              <w:iCs/>
              <w:color w:val="000000"/>
              <w:sz w:val="15"/>
              <w:szCs w:val="15"/>
            </w:rPr>
          </w:pPr>
          <w:r w:rsidRPr="00215EE1">
            <w:rPr>
              <w:i/>
              <w:iCs/>
              <w:color w:val="000000"/>
              <w:sz w:val="15"/>
              <w:szCs w:val="15"/>
            </w:rPr>
            <w:t>Location:</w:t>
          </w:r>
        </w:p>
        <w:p w14:paraId="763A7046" w14:textId="77777777" w:rsidR="004A4260" w:rsidRPr="00215EE1" w:rsidRDefault="004A4260" w:rsidP="004A4260">
          <w:pPr>
            <w:pStyle w:val="Footer"/>
            <w:tabs>
              <w:tab w:val="left" w:pos="6480"/>
            </w:tabs>
            <w:jc w:val="right"/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750 N Greenfield Pkwy</w:t>
          </w:r>
        </w:p>
        <w:p w14:paraId="3AF22B03" w14:textId="77777777" w:rsidR="004A4260" w:rsidRPr="00215EE1" w:rsidRDefault="004A4260" w:rsidP="004A4260">
          <w:pPr>
            <w:pStyle w:val="Footer"/>
            <w:tabs>
              <w:tab w:val="left" w:pos="6480"/>
            </w:tabs>
            <w:jc w:val="right"/>
            <w:rPr>
              <w:caps/>
              <w:color w:val="000000"/>
              <w:sz w:val="15"/>
              <w:szCs w:val="15"/>
            </w:rPr>
          </w:pPr>
          <w:r>
            <w:rPr>
              <w:caps/>
              <w:color w:val="000000"/>
              <w:sz w:val="15"/>
              <w:szCs w:val="15"/>
            </w:rPr>
            <w:t>Garner, NC 27529</w:t>
          </w:r>
        </w:p>
        <w:p w14:paraId="2E4E8EC9" w14:textId="77777777" w:rsidR="004A4260" w:rsidRPr="00215EE1" w:rsidRDefault="004A4260" w:rsidP="004A4260">
          <w:pPr>
            <w:pStyle w:val="Footer"/>
            <w:tabs>
              <w:tab w:val="left" w:pos="6480"/>
            </w:tabs>
            <w:rPr>
              <w:caps/>
              <w:color w:val="000000"/>
              <w:sz w:val="15"/>
              <w:szCs w:val="15"/>
            </w:rPr>
          </w:pPr>
        </w:p>
      </w:tc>
    </w:tr>
  </w:tbl>
  <w:p w14:paraId="24F2988E" w14:textId="77777777" w:rsidR="001525CD" w:rsidRPr="00215EE1" w:rsidRDefault="001525CD">
    <w:pPr>
      <w:pStyle w:val="Footer"/>
      <w:rPr>
        <w:caps/>
        <w:color w:val="000000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5BEEF" w14:textId="77777777" w:rsidR="00C301D2" w:rsidRDefault="00C301D2">
      <w:r>
        <w:separator/>
      </w:r>
    </w:p>
  </w:footnote>
  <w:footnote w:type="continuationSeparator" w:id="0">
    <w:p w14:paraId="63954D31" w14:textId="77777777" w:rsidR="00C301D2" w:rsidRDefault="00C30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1B89" w14:textId="77777777" w:rsidR="00B14AE2" w:rsidRDefault="00B14A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6485" w14:textId="77777777" w:rsidR="001525CD" w:rsidRDefault="001525CD">
    <w:pPr>
      <w:pStyle w:val="Header"/>
      <w:tabs>
        <w:tab w:val="clear" w:pos="4320"/>
        <w:tab w:val="clear" w:pos="8640"/>
      </w:tabs>
      <w:rPr>
        <w:sz w:val="6"/>
      </w:rPr>
    </w:pPr>
  </w:p>
  <w:p w14:paraId="1F082958" w14:textId="77777777" w:rsidR="001525CD" w:rsidRDefault="001525CD">
    <w:pPr>
      <w:pStyle w:val="Header"/>
      <w:rPr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60" w:type="dxa"/>
      <w:jc w:val="center"/>
      <w:tblLayout w:type="fixed"/>
      <w:tblLook w:val="0000" w:firstRow="0" w:lastRow="0" w:firstColumn="0" w:lastColumn="0" w:noHBand="0" w:noVBand="0"/>
    </w:tblPr>
    <w:tblGrid>
      <w:gridCol w:w="352"/>
      <w:gridCol w:w="2734"/>
      <w:gridCol w:w="554"/>
      <w:gridCol w:w="3288"/>
      <w:gridCol w:w="744"/>
      <w:gridCol w:w="2544"/>
      <w:gridCol w:w="744"/>
    </w:tblGrid>
    <w:tr w:rsidR="001525CD" w14:paraId="08A067F5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3288" w:type="dxa"/>
          <w:gridSpan w:val="2"/>
          <w:vAlign w:val="center"/>
        </w:tcPr>
        <w:p w14:paraId="698A6356" w14:textId="77777777" w:rsidR="001525CD" w:rsidRDefault="001525CD"/>
      </w:tc>
      <w:tc>
        <w:tcPr>
          <w:tcW w:w="3288" w:type="dxa"/>
        </w:tcPr>
        <w:p w14:paraId="7D11B726" w14:textId="152C7F50" w:rsidR="001525CD" w:rsidRDefault="004D5AEA" w:rsidP="00E73226">
          <w:pPr>
            <w:spacing w:line="360" w:lineRule="auto"/>
            <w:jc w:val="center"/>
          </w:pPr>
          <w:r w:rsidRPr="00363804">
            <w:rPr>
              <w:noProof/>
            </w:rPr>
            <w:drawing>
              <wp:inline distT="0" distB="0" distL="0" distR="0" wp14:anchorId="55C91617" wp14:editId="628B4D97">
                <wp:extent cx="685800" cy="67945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  <w:gridSpan w:val="2"/>
        </w:tcPr>
        <w:p w14:paraId="2BAC3600" w14:textId="77777777" w:rsidR="001525CD" w:rsidRDefault="001525CD"/>
      </w:tc>
    </w:tr>
    <w:tr w:rsidR="001525CD" w14:paraId="5E65AEDC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9864" w:type="dxa"/>
          <w:gridSpan w:val="5"/>
        </w:tcPr>
        <w:p w14:paraId="0CC0E033" w14:textId="77777777" w:rsidR="001525CD" w:rsidRDefault="001525CD">
          <w:pPr>
            <w:jc w:val="center"/>
          </w:pPr>
          <w:r>
            <w:rPr>
              <w:sz w:val="28"/>
            </w:rPr>
            <w:t xml:space="preserve">  S</w:t>
          </w:r>
          <w:r>
            <w:rPr>
              <w:sz w:val="22"/>
            </w:rPr>
            <w:t xml:space="preserve">TATE OF </w:t>
          </w:r>
          <w:r>
            <w:rPr>
              <w:sz w:val="28"/>
            </w:rPr>
            <w:t>N</w:t>
          </w:r>
          <w:r>
            <w:rPr>
              <w:sz w:val="22"/>
            </w:rPr>
            <w:t xml:space="preserve">ORTH </w:t>
          </w:r>
          <w:r>
            <w:rPr>
              <w:sz w:val="28"/>
            </w:rPr>
            <w:t>C</w:t>
          </w:r>
          <w:r>
            <w:rPr>
              <w:sz w:val="22"/>
            </w:rPr>
            <w:t>AROLINA</w:t>
          </w:r>
        </w:p>
      </w:tc>
    </w:tr>
    <w:tr w:rsidR="001525CD" w14:paraId="4CBB4BFF" w14:textId="77777777" w:rsidTr="00CA67A8">
      <w:trPr>
        <w:gridBefore w:val="1"/>
        <w:gridAfter w:val="1"/>
        <w:wBefore w:w="352" w:type="dxa"/>
        <w:wAfter w:w="744" w:type="dxa"/>
        <w:jc w:val="center"/>
      </w:trPr>
      <w:tc>
        <w:tcPr>
          <w:tcW w:w="9864" w:type="dxa"/>
          <w:gridSpan w:val="5"/>
        </w:tcPr>
        <w:p w14:paraId="7DF21FCF" w14:textId="77777777" w:rsidR="001525CD" w:rsidRDefault="001525CD">
          <w:pPr>
            <w:jc w:val="center"/>
            <w:rPr>
              <w:sz w:val="28"/>
            </w:rPr>
          </w:pPr>
          <w:r>
            <w:rPr>
              <w:spacing w:val="-14"/>
              <w:sz w:val="36"/>
            </w:rPr>
            <w:t xml:space="preserve">  D</w:t>
          </w:r>
          <w:r>
            <w:rPr>
              <w:spacing w:val="-14"/>
              <w:sz w:val="32"/>
            </w:rPr>
            <w:t>EPARTMENT</w:t>
          </w:r>
          <w:r>
            <w:rPr>
              <w:spacing w:val="-14"/>
              <w:sz w:val="34"/>
            </w:rPr>
            <w:t xml:space="preserve"> </w:t>
          </w:r>
          <w:r>
            <w:rPr>
              <w:spacing w:val="-14"/>
              <w:sz w:val="32"/>
            </w:rPr>
            <w:t>OF</w:t>
          </w:r>
          <w:r>
            <w:rPr>
              <w:spacing w:val="-14"/>
              <w:sz w:val="34"/>
            </w:rPr>
            <w:t xml:space="preserve"> </w:t>
          </w:r>
          <w:r>
            <w:rPr>
              <w:spacing w:val="-14"/>
              <w:sz w:val="36"/>
            </w:rPr>
            <w:t>T</w:t>
          </w:r>
          <w:r>
            <w:rPr>
              <w:spacing w:val="-14"/>
              <w:sz w:val="32"/>
            </w:rPr>
            <w:t>RANSPORTATION</w:t>
          </w:r>
        </w:p>
      </w:tc>
    </w:tr>
    <w:tr w:rsidR="00CA67A8" w14:paraId="62BE149F" w14:textId="77777777" w:rsidTr="00CA67A8">
      <w:trPr>
        <w:jc w:val="center"/>
      </w:trPr>
      <w:tc>
        <w:tcPr>
          <w:tcW w:w="3086" w:type="dxa"/>
          <w:gridSpan w:val="2"/>
        </w:tcPr>
        <w:p w14:paraId="485F62F5" w14:textId="0C997B1D" w:rsidR="00CA67A8" w:rsidRDefault="00E32D57" w:rsidP="0067075E">
          <w:pPr>
            <w:spacing w:before="120"/>
            <w:ind w:firstLine="180"/>
            <w:jc w:val="center"/>
            <w:rPr>
              <w:spacing w:val="-14"/>
              <w:sz w:val="22"/>
            </w:rPr>
          </w:pPr>
          <w:r>
            <w:rPr>
              <w:smallCaps/>
              <w:sz w:val="22"/>
            </w:rPr>
            <w:t>Josh Stein</w:t>
          </w:r>
        </w:p>
      </w:tc>
      <w:tc>
        <w:tcPr>
          <w:tcW w:w="4586" w:type="dxa"/>
          <w:gridSpan w:val="3"/>
          <w:vMerge w:val="restart"/>
        </w:tcPr>
        <w:p w14:paraId="0E642B5F" w14:textId="77777777" w:rsidR="00CA67A8" w:rsidRDefault="00CA67A8" w:rsidP="00CA67A8">
          <w:pPr>
            <w:jc w:val="center"/>
            <w:rPr>
              <w:smallCaps/>
              <w:spacing w:val="-14"/>
              <w:sz w:val="28"/>
            </w:rPr>
          </w:pPr>
        </w:p>
      </w:tc>
      <w:tc>
        <w:tcPr>
          <w:tcW w:w="3288" w:type="dxa"/>
          <w:gridSpan w:val="2"/>
        </w:tcPr>
        <w:tbl>
          <w:tblPr>
            <w:tblW w:w="0" w:type="auto"/>
            <w:jc w:val="center"/>
            <w:tblLayout w:type="fixed"/>
            <w:tblLook w:val="0000" w:firstRow="0" w:lastRow="0" w:firstColumn="0" w:lastColumn="0" w:noHBand="0" w:noVBand="0"/>
          </w:tblPr>
          <w:tblGrid>
            <w:gridCol w:w="3288"/>
          </w:tblGrid>
          <w:tr w:rsidR="00CA67A8" w14:paraId="49308DB4" w14:textId="77777777">
            <w:trPr>
              <w:jc w:val="center"/>
            </w:trPr>
            <w:tc>
              <w:tcPr>
                <w:tcW w:w="3288" w:type="dxa"/>
              </w:tcPr>
              <w:p w14:paraId="33E0913D" w14:textId="274573D4" w:rsidR="00CA67A8" w:rsidRDefault="00304CA5" w:rsidP="0067075E">
                <w:pPr>
                  <w:spacing w:before="120"/>
                  <w:ind w:left="-126"/>
                  <w:jc w:val="center"/>
                  <w:rPr>
                    <w:spacing w:val="-14"/>
                    <w:sz w:val="22"/>
                  </w:rPr>
                </w:pPr>
                <w:r>
                  <w:rPr>
                    <w:smallCaps/>
                    <w:sz w:val="22"/>
                  </w:rPr>
                  <w:t>Daniel H. Johnson</w:t>
                </w:r>
              </w:p>
            </w:tc>
          </w:tr>
        </w:tbl>
        <w:p w14:paraId="66B9033C" w14:textId="77777777" w:rsidR="00CA67A8" w:rsidRDefault="00CA67A8" w:rsidP="0067075E">
          <w:pPr>
            <w:spacing w:before="120"/>
            <w:ind w:left="-126"/>
            <w:jc w:val="center"/>
            <w:rPr>
              <w:spacing w:val="-14"/>
              <w:sz w:val="22"/>
            </w:rPr>
          </w:pPr>
        </w:p>
      </w:tc>
    </w:tr>
    <w:tr w:rsidR="00CA67A8" w14:paraId="36D23EDB" w14:textId="77777777" w:rsidTr="00CA67A8">
      <w:trPr>
        <w:trHeight w:val="152"/>
        <w:jc w:val="center"/>
      </w:trPr>
      <w:tc>
        <w:tcPr>
          <w:tcW w:w="3086" w:type="dxa"/>
          <w:gridSpan w:val="2"/>
        </w:tcPr>
        <w:p w14:paraId="312A1352" w14:textId="77777777" w:rsidR="00CA67A8" w:rsidRDefault="00CA67A8" w:rsidP="00CA67A8">
          <w:pPr>
            <w:jc w:val="center"/>
            <w:rPr>
              <w:smallCaps/>
              <w:sz w:val="16"/>
            </w:rPr>
          </w:pPr>
          <w:r>
            <w:rPr>
              <w:smallCaps/>
              <w:sz w:val="16"/>
            </w:rPr>
            <w:t>Governor</w:t>
          </w:r>
        </w:p>
      </w:tc>
      <w:tc>
        <w:tcPr>
          <w:tcW w:w="4586" w:type="dxa"/>
          <w:gridSpan w:val="3"/>
          <w:vMerge/>
        </w:tcPr>
        <w:p w14:paraId="3633F86C" w14:textId="77777777" w:rsidR="00CA67A8" w:rsidRDefault="00CA67A8" w:rsidP="00CA67A8">
          <w:pPr>
            <w:jc w:val="center"/>
            <w:rPr>
              <w:smallCaps/>
              <w:sz w:val="28"/>
            </w:rPr>
          </w:pPr>
        </w:p>
      </w:tc>
      <w:tc>
        <w:tcPr>
          <w:tcW w:w="3288" w:type="dxa"/>
          <w:gridSpan w:val="2"/>
        </w:tcPr>
        <w:p w14:paraId="02CE1397" w14:textId="77777777" w:rsidR="00CA67A8" w:rsidRDefault="00CA67A8" w:rsidP="0067075E">
          <w:pPr>
            <w:ind w:left="-126"/>
            <w:jc w:val="center"/>
            <w:rPr>
              <w:smallCaps/>
              <w:sz w:val="16"/>
            </w:rPr>
          </w:pPr>
          <w:r>
            <w:rPr>
              <w:smallCaps/>
              <w:sz w:val="16"/>
            </w:rPr>
            <w:t xml:space="preserve">  Secretary</w:t>
          </w:r>
        </w:p>
      </w:tc>
    </w:tr>
  </w:tbl>
  <w:p w14:paraId="3AC2177A" w14:textId="77777777" w:rsidR="001525CD" w:rsidRDefault="001525CD">
    <w:pPr>
      <w:pStyle w:val="Header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503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029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A57C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1A96B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F6A615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05D573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24318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8A6699D"/>
    <w:multiLevelType w:val="hybridMultilevel"/>
    <w:tmpl w:val="FFD64D40"/>
    <w:lvl w:ilvl="0" w:tplc="0409000F">
      <w:start w:val="1"/>
      <w:numFmt w:val="decimal"/>
      <w:lvlText w:val="%1."/>
      <w:lvlJc w:val="left"/>
      <w:pPr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6A661F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AA7F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4D5D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CB861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D8537B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005478634">
    <w:abstractNumId w:val="12"/>
  </w:num>
  <w:num w:numId="2" w16cid:durableId="2052613724">
    <w:abstractNumId w:val="9"/>
  </w:num>
  <w:num w:numId="3" w16cid:durableId="571619149">
    <w:abstractNumId w:val="1"/>
  </w:num>
  <w:num w:numId="4" w16cid:durableId="957492991">
    <w:abstractNumId w:val="3"/>
  </w:num>
  <w:num w:numId="5" w16cid:durableId="954598370">
    <w:abstractNumId w:val="4"/>
  </w:num>
  <w:num w:numId="6" w16cid:durableId="841512229">
    <w:abstractNumId w:val="8"/>
  </w:num>
  <w:num w:numId="7" w16cid:durableId="1849051732">
    <w:abstractNumId w:val="11"/>
  </w:num>
  <w:num w:numId="8" w16cid:durableId="765541475">
    <w:abstractNumId w:val="10"/>
  </w:num>
  <w:num w:numId="9" w16cid:durableId="1653832832">
    <w:abstractNumId w:val="5"/>
  </w:num>
  <w:num w:numId="10" w16cid:durableId="2102143987">
    <w:abstractNumId w:val="2"/>
  </w:num>
  <w:num w:numId="11" w16cid:durableId="1277713108">
    <w:abstractNumId w:val="6"/>
  </w:num>
  <w:num w:numId="12" w16cid:durableId="1068116602">
    <w:abstractNumId w:val="0"/>
  </w:num>
  <w:num w:numId="13" w16cid:durableId="12961769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9C7"/>
    <w:rsid w:val="00007128"/>
    <w:rsid w:val="000268BA"/>
    <w:rsid w:val="000B7BA8"/>
    <w:rsid w:val="000C47C2"/>
    <w:rsid w:val="001525CD"/>
    <w:rsid w:val="00163670"/>
    <w:rsid w:val="001837B6"/>
    <w:rsid w:val="001F5C2F"/>
    <w:rsid w:val="00215EE1"/>
    <w:rsid w:val="00263020"/>
    <w:rsid w:val="002A53BF"/>
    <w:rsid w:val="002B646B"/>
    <w:rsid w:val="00304CA5"/>
    <w:rsid w:val="003478AE"/>
    <w:rsid w:val="00350076"/>
    <w:rsid w:val="0037042B"/>
    <w:rsid w:val="00382449"/>
    <w:rsid w:val="003C66BD"/>
    <w:rsid w:val="003D1C94"/>
    <w:rsid w:val="003E5705"/>
    <w:rsid w:val="00400362"/>
    <w:rsid w:val="004A4260"/>
    <w:rsid w:val="004D5AEA"/>
    <w:rsid w:val="005C561D"/>
    <w:rsid w:val="0067075E"/>
    <w:rsid w:val="00683A89"/>
    <w:rsid w:val="00697022"/>
    <w:rsid w:val="006B3B6D"/>
    <w:rsid w:val="006C4713"/>
    <w:rsid w:val="00744300"/>
    <w:rsid w:val="007D324E"/>
    <w:rsid w:val="008854D5"/>
    <w:rsid w:val="00934BF6"/>
    <w:rsid w:val="009807E1"/>
    <w:rsid w:val="009D1CF1"/>
    <w:rsid w:val="00B14AE2"/>
    <w:rsid w:val="00B344C0"/>
    <w:rsid w:val="00B5211D"/>
    <w:rsid w:val="00BB0C3A"/>
    <w:rsid w:val="00C301D2"/>
    <w:rsid w:val="00CA67A8"/>
    <w:rsid w:val="00D229C7"/>
    <w:rsid w:val="00DB7DA8"/>
    <w:rsid w:val="00E32D57"/>
    <w:rsid w:val="00E73226"/>
    <w:rsid w:val="00F106E7"/>
    <w:rsid w:val="00F17054"/>
    <w:rsid w:val="00FC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85218F"/>
  <w14:defaultImageDpi w14:val="300"/>
  <w15:chartTrackingRefBased/>
  <w15:docId w15:val="{07B18023-A051-4C03-83A0-4A43386E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ind w:left="-450"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pPr>
      <w:keepNext/>
      <w:ind w:left="-450"/>
      <w:outlineLvl w:val="1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-450"/>
      <w:jc w:val="center"/>
    </w:pPr>
    <w:rPr>
      <w:b/>
      <w:sz w:val="28"/>
    </w:rPr>
  </w:style>
  <w:style w:type="paragraph" w:styleId="BodyTextIndent2">
    <w:name w:val="Body Text Indent 2"/>
    <w:basedOn w:val="Normal"/>
    <w:pPr>
      <w:ind w:left="-450"/>
    </w:pPr>
  </w:style>
  <w:style w:type="paragraph" w:styleId="BodyText">
    <w:name w:val="Body Text"/>
    <w:basedOn w:val="Normal"/>
    <w:rPr>
      <w:rFonts w:ascii="Arial Narrow" w:hAnsi="Arial Narrow"/>
      <w:b/>
    </w:rPr>
  </w:style>
  <w:style w:type="paragraph" w:styleId="BodyText2">
    <w:name w:val="Body Text 2"/>
    <w:basedOn w:val="Normal"/>
    <w:pPr>
      <w:tabs>
        <w:tab w:val="left" w:pos="-360"/>
        <w:tab w:val="left" w:pos="360"/>
        <w:tab w:val="left" w:pos="720"/>
      </w:tabs>
      <w:ind w:right="-720"/>
    </w:pPr>
    <w:rPr>
      <w:rFonts w:ascii="Arial Narrow" w:hAnsi="Arial Narrow"/>
    </w:rPr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Normal"/>
    <w:pPr>
      <w:ind w:left="-540" w:right="-360"/>
    </w:pPr>
  </w:style>
  <w:style w:type="paragraph" w:customStyle="1" w:styleId="ColorfulList-Accent11">
    <w:name w:val="Colorful List - Accent 11"/>
    <w:basedOn w:val="Normal"/>
    <w:uiPriority w:val="34"/>
    <w:qFormat/>
    <w:rsid w:val="00E73226"/>
    <w:pPr>
      <w:ind w:left="720"/>
      <w:contextualSpacing/>
    </w:pPr>
    <w:rPr>
      <w:rFonts w:ascii="Cambria" w:eastAsia="MS Mincho" w:hAnsi="Cambr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cdot.gov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1503LH-PublicInfo-CustSer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394964E4E694A8625418CE3DDA7B6" ma:contentTypeVersion="19" ma:contentTypeDescription="Create a new document." ma:contentTypeScope="" ma:versionID="549b7d3ab54cec5eff3767a123b464db">
  <xsd:schema xmlns:xsd="http://www.w3.org/2001/XMLSchema" xmlns:xs="http://www.w3.org/2001/XMLSchema" xmlns:p="http://schemas.microsoft.com/office/2006/metadata/properties" xmlns:ns1="http://schemas.microsoft.com/sharepoint/v3" xmlns:ns2="http://schemas.microsoft.com/sharepoint/v4" xmlns:ns3="ca50e87d-9a53-4a3c-bc0d-8fc808b610d6" xmlns:ns4="16f00c2e-ac5c-418b-9f13-a0771dbd417d" targetNamespace="http://schemas.microsoft.com/office/2006/metadata/properties" ma:root="true" ma:fieldsID="dbaa788ccc27c2df1293fddf9f6564b0" ns1:_="" ns2:_="" ns3:_="" ns4:_="">
    <xsd:import namespace="http://schemas.microsoft.com/sharepoint/v3"/>
    <xsd:import namespace="http://schemas.microsoft.com/sharepoint/v4"/>
    <xsd:import namespace="ca50e87d-9a53-4a3c-bc0d-8fc808b610d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Area" minOccurs="0"/>
                <xsd:element ref="ns4:_dlc_DocId" minOccurs="0"/>
                <xsd:element ref="ns4:_dlc_DocIdUrl" minOccurs="0"/>
                <xsd:element ref="ns4:_dlc_DocIdPersistId" minOccurs="0"/>
                <xsd:element ref="ns1:URL" minOccurs="0"/>
                <xsd:element ref="ns3:ITSS_x0020_Content_x0020_Types" minOccurs="0"/>
                <xsd:element ref="ns4:SharedWithUsers" minOccurs="0"/>
                <xsd:element ref="ns3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3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0e87d-9a53-4a3c-bc0d-8fc808b610d6" elementFormDefault="qualified">
    <xsd:import namespace="http://schemas.microsoft.com/office/2006/documentManagement/types"/>
    <xsd:import namespace="http://schemas.microsoft.com/office/infopath/2007/PartnerControls"/>
    <xsd:element name="Area" ma:index="9" nillable="true" ma:displayName="Site Location" ma:default="Intelligent Transportation Systems" ma:format="Dropdown" ma:internalName="Area">
      <xsd:simpleType>
        <xsd:restriction base="dms:Choice">
          <xsd:enumeration value="Intelligent Transportation Systems"/>
        </xsd:restriction>
      </xsd:simpleType>
    </xsd:element>
    <xsd:element name="ITSS_x0020_Content_x0020_Types" ma:index="14" nillable="true" ma:displayName="ITSS Content Type" ma:format="Dropdown" ma:internalName="ITSS_x0020_Content_x0020_Types">
      <xsd:simpleType>
        <xsd:restriction base="dms:Choice">
          <xsd:enumeration value="Document"/>
          <xsd:enumeration value="Forms"/>
          <xsd:enumeration value="Ramp Study Durham, Wake"/>
          <xsd:enumeration value="Ramp Study Cabarrus, Gaston, Iredell, Mecklenburg"/>
          <xsd:enumeration value="Resources"/>
          <xsd:enumeration value="Workspaces"/>
          <xsd:enumeration value="ITS Typical Details"/>
          <xsd:enumeration value="2018 Standard Plate Drawings - Revised"/>
          <xsd:enumeration value="QC/QA Materials"/>
          <xsd:enumeration value="Manuals"/>
          <xsd:enumeration value="Project Special Provisions"/>
        </xsd:restriction>
      </xsd:simpleType>
    </xsd:element>
    <xsd:element name="Order0" ma:index="16" nillable="true" ma:displayName="Order" ma:internalName="Ord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ef604a7-ebc4-47af-96e9-7f1ad444f50a" ContentTypeId="0x0101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ca50e87d-9a53-4a3c-bc0d-8fc808b610d6" xsi:nil="true"/>
    <IconOverlay xmlns="http://schemas.microsoft.com/sharepoint/v4" xsi:nil="true"/>
    <ITSS_x0020_Content_x0020_Types xmlns="ca50e87d-9a53-4a3c-bc0d-8fc808b610d6">Resources</ITSS_x0020_Content_x0020_Types>
    <URL xmlns="http://schemas.microsoft.com/sharepoint/v3">
      <Url xsi:nil="true"/>
      <Description xsi:nil="true"/>
    </URL>
    <Area xmlns="ca50e87d-9a53-4a3c-bc0d-8fc808b610d6">Intelligent Transportation Systems</Area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F13DF88-ADE0-47F8-AEF1-50954441EFE2}"/>
</file>

<file path=customXml/itemProps2.xml><?xml version="1.0" encoding="utf-8"?>
<ds:datastoreItem xmlns:ds="http://schemas.openxmlformats.org/officeDocument/2006/customXml" ds:itemID="{4CC4D4B6-B942-4B98-946E-4960BBB8D0F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F06A82D-DD3C-4B8E-935A-AF86C3296008}">
  <ds:schemaRefs>
    <ds:schemaRef ds:uri="http://schemas.microsoft.com/office/2006/metadata/properties"/>
    <ds:schemaRef ds:uri="http://schemas.microsoft.com/office/infopath/2007/PartnerControls"/>
    <ds:schemaRef ds:uri="ca50e87d-9a53-4a3c-bc0d-8fc808b610d6"/>
    <ds:schemaRef ds:uri="http://schemas.microsoft.com/sharepoint/v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099EF0F-E37F-4562-8E20-6DFA5A90F6D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CE4E857-3497-4BF3-98A9-472AB7EB16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F7A199E-93D1-4DAD-BB5B-55CBB581B23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1503LH-PublicInfo-CustServ</Template>
  <TotalTime>4</TotalTime>
  <Pages>2</Pages>
  <Words>227</Words>
  <Characters>1279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DOT</Company>
  <LinksUpToDate>false</LinksUpToDate>
  <CharactersWithSpaces>1562</CharactersWithSpaces>
  <SharedDoc>false</SharedDoc>
  <HLinks>
    <vt:vector size="6" baseType="variant">
      <vt:variant>
        <vt:i4>4456477</vt:i4>
      </vt:variant>
      <vt:variant>
        <vt:i4>0</vt:i4>
      </vt:variant>
      <vt:variant>
        <vt:i4>0</vt:i4>
      </vt:variant>
      <vt:variant>
        <vt:i4>5</vt:i4>
      </vt:variant>
      <vt:variant>
        <vt:lpwstr>http://www.ncdot.gov/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Intent Template_UMR_Pole Owner</dc:title>
  <dc:subject/>
  <dc:creator>NC DOT</dc:creator>
  <cp:keywords/>
  <dc:description/>
  <cp:lastModifiedBy>Kenion, Taylor A</cp:lastModifiedBy>
  <cp:revision>10</cp:revision>
  <cp:lastPrinted>2023-09-12T20:07:00Z</cp:lastPrinted>
  <dcterms:created xsi:type="dcterms:W3CDTF">2026-10-09T18:24:00Z</dcterms:created>
  <dcterms:modified xsi:type="dcterms:W3CDTF">2026-10-09T18:29:00Z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Natalia Santiago Medina</vt:lpwstr>
  </property>
  <property fmtid="{D5CDD505-2E9C-101B-9397-08002B2CF9AE}" pid="3" name="Order">
    <vt:r8>13300</vt:r8>
  </property>
  <property fmtid="{D5CDD505-2E9C-101B-9397-08002B2CF9AE}" pid="4" name="display_urn:schemas-microsoft-com:office:office#Author">
    <vt:lpwstr>Natalia Santiago Medina</vt:lpwstr>
  </property>
  <property fmtid="{D5CDD505-2E9C-101B-9397-08002B2CF9AE}" pid="5" name="Folder_Number">
    <vt:lpwstr/>
  </property>
  <property fmtid="{D5CDD505-2E9C-101B-9397-08002B2CF9AE}" pid="6" name="Folder_Code">
    <vt:lpwstr/>
  </property>
  <property fmtid="{D5CDD505-2E9C-101B-9397-08002B2CF9AE}" pid="7" name="Folder_Name">
    <vt:lpwstr/>
  </property>
  <property fmtid="{D5CDD505-2E9C-101B-9397-08002B2CF9AE}" pid="8" name="Folder_Description">
    <vt:lpwstr/>
  </property>
  <property fmtid="{D5CDD505-2E9C-101B-9397-08002B2CF9AE}" pid="9" name="/Folder_Name/">
    <vt:lpwstr/>
  </property>
  <property fmtid="{D5CDD505-2E9C-101B-9397-08002B2CF9AE}" pid="10" name="/Folder_Description/">
    <vt:lpwstr/>
  </property>
  <property fmtid="{D5CDD505-2E9C-101B-9397-08002B2CF9AE}" pid="11" name="Folder_Version">
    <vt:lpwstr/>
  </property>
  <property fmtid="{D5CDD505-2E9C-101B-9397-08002B2CF9AE}" pid="12" name="Folder_VersionSeq">
    <vt:lpwstr/>
  </property>
  <property fmtid="{D5CDD505-2E9C-101B-9397-08002B2CF9AE}" pid="13" name="Folder_Manager">
    <vt:lpwstr/>
  </property>
  <property fmtid="{D5CDD505-2E9C-101B-9397-08002B2CF9AE}" pid="14" name="Folder_ManagerDesc">
    <vt:lpwstr/>
  </property>
  <property fmtid="{D5CDD505-2E9C-101B-9397-08002B2CF9AE}" pid="15" name="Folder_Storage">
    <vt:lpwstr/>
  </property>
  <property fmtid="{D5CDD505-2E9C-101B-9397-08002B2CF9AE}" pid="16" name="Folder_StorageDesc">
    <vt:lpwstr/>
  </property>
  <property fmtid="{D5CDD505-2E9C-101B-9397-08002B2CF9AE}" pid="17" name="Folder_Creator">
    <vt:lpwstr/>
  </property>
  <property fmtid="{D5CDD505-2E9C-101B-9397-08002B2CF9AE}" pid="18" name="Folder_CreatorDesc">
    <vt:lpwstr/>
  </property>
  <property fmtid="{D5CDD505-2E9C-101B-9397-08002B2CF9AE}" pid="19" name="Folder_CreateDate">
    <vt:lpwstr/>
  </property>
  <property fmtid="{D5CDD505-2E9C-101B-9397-08002B2CF9AE}" pid="20" name="Folder_Updater">
    <vt:lpwstr/>
  </property>
  <property fmtid="{D5CDD505-2E9C-101B-9397-08002B2CF9AE}" pid="21" name="Folder_UpdaterDesc">
    <vt:lpwstr/>
  </property>
  <property fmtid="{D5CDD505-2E9C-101B-9397-08002B2CF9AE}" pid="22" name="Folder_UpdateDate">
    <vt:lpwstr/>
  </property>
  <property fmtid="{D5CDD505-2E9C-101B-9397-08002B2CF9AE}" pid="23" name="Document_Number">
    <vt:lpwstr/>
  </property>
  <property fmtid="{D5CDD505-2E9C-101B-9397-08002B2CF9AE}" pid="24" name="Document_Name">
    <vt:lpwstr/>
  </property>
  <property fmtid="{D5CDD505-2E9C-101B-9397-08002B2CF9AE}" pid="25" name="Document_FileName">
    <vt:lpwstr/>
  </property>
  <property fmtid="{D5CDD505-2E9C-101B-9397-08002B2CF9AE}" pid="26" name="Document_Version">
    <vt:lpwstr/>
  </property>
  <property fmtid="{D5CDD505-2E9C-101B-9397-08002B2CF9AE}" pid="27" name="Document_VersionSeq">
    <vt:lpwstr/>
  </property>
  <property fmtid="{D5CDD505-2E9C-101B-9397-08002B2CF9AE}" pid="28" name="Document_Creator">
    <vt:lpwstr/>
  </property>
  <property fmtid="{D5CDD505-2E9C-101B-9397-08002B2CF9AE}" pid="29" name="Document_CreatorDesc">
    <vt:lpwstr/>
  </property>
  <property fmtid="{D5CDD505-2E9C-101B-9397-08002B2CF9AE}" pid="30" name="Document_CreateDate">
    <vt:lpwstr/>
  </property>
  <property fmtid="{D5CDD505-2E9C-101B-9397-08002B2CF9AE}" pid="31" name="Document_Updater">
    <vt:lpwstr/>
  </property>
  <property fmtid="{D5CDD505-2E9C-101B-9397-08002B2CF9AE}" pid="32" name="Document_UpdaterDesc">
    <vt:lpwstr/>
  </property>
  <property fmtid="{D5CDD505-2E9C-101B-9397-08002B2CF9AE}" pid="33" name="Document_UpdateDate">
    <vt:lpwstr/>
  </property>
  <property fmtid="{D5CDD505-2E9C-101B-9397-08002B2CF9AE}" pid="34" name="Document_Size">
    <vt:lpwstr/>
  </property>
  <property fmtid="{D5CDD505-2E9C-101B-9397-08002B2CF9AE}" pid="35" name="Document_Storage">
    <vt:lpwstr/>
  </property>
  <property fmtid="{D5CDD505-2E9C-101B-9397-08002B2CF9AE}" pid="36" name="Document_StorageDesc">
    <vt:lpwstr/>
  </property>
  <property fmtid="{D5CDD505-2E9C-101B-9397-08002B2CF9AE}" pid="37" name="Document_Department">
    <vt:lpwstr/>
  </property>
  <property fmtid="{D5CDD505-2E9C-101B-9397-08002B2CF9AE}" pid="38" name="Document_DepartmentDesc">
    <vt:lpwstr/>
  </property>
  <property fmtid="{D5CDD505-2E9C-101B-9397-08002B2CF9AE}" pid="39" name="ContentTypeId">
    <vt:lpwstr>0x010100D73394964E4E694A8625418CE3DDA7B6</vt:lpwstr>
  </property>
</Properties>
</file>